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A98679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DA9867A" w14:textId="77777777" w:rsidR="00F90453" w:rsidRDefault="00E176A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0DA9867D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7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867C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0DA98680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7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867F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0DA98683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8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8682" w14:textId="77777777" w:rsidR="00222867" w:rsidRDefault="0036065D" w:rsidP="006A14A3">
            <w:r>
              <w:rPr>
                <w:rFonts w:hint="cs"/>
                <w:rtl/>
              </w:rPr>
              <w:t>16.9.19</w:t>
            </w:r>
          </w:p>
        </w:tc>
      </w:tr>
    </w:tbl>
    <w:p w14:paraId="0DA98684" w14:textId="77777777" w:rsidR="00332AFB" w:rsidRDefault="00E176AB" w:rsidP="00222867">
      <w:pPr>
        <w:rPr>
          <w:rtl/>
        </w:rPr>
      </w:pPr>
    </w:p>
    <w:p w14:paraId="0DA98685" w14:textId="77777777" w:rsidR="00222867" w:rsidRDefault="00E176AB" w:rsidP="00222867">
      <w:pPr>
        <w:rPr>
          <w:rtl/>
        </w:rPr>
      </w:pPr>
    </w:p>
    <w:p w14:paraId="0DA98686" w14:textId="77777777" w:rsidR="00222867" w:rsidRDefault="00E176AB" w:rsidP="00222867">
      <w:pPr>
        <w:rPr>
          <w:rtl/>
        </w:rPr>
      </w:pPr>
    </w:p>
    <w:p w14:paraId="0DA98687" w14:textId="77777777" w:rsidR="00222867" w:rsidRDefault="00E176AB" w:rsidP="00222867">
      <w:pPr>
        <w:rPr>
          <w:rtl/>
        </w:rPr>
      </w:pPr>
    </w:p>
    <w:p w14:paraId="0DA98688" w14:textId="77777777" w:rsidR="00222867" w:rsidRDefault="00E176AB" w:rsidP="00222867">
      <w:pPr>
        <w:rPr>
          <w:rtl/>
        </w:rPr>
      </w:pPr>
    </w:p>
    <w:p w14:paraId="0DA98689" w14:textId="77777777" w:rsidR="00222867" w:rsidRDefault="00E176AB" w:rsidP="00222867">
      <w:pPr>
        <w:rPr>
          <w:rtl/>
        </w:rPr>
      </w:pPr>
    </w:p>
    <w:p w14:paraId="0DA9868A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DA9868B" w14:textId="77777777" w:rsidR="00222867" w:rsidRDefault="00E176A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DA9868C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0DA9868D" w14:textId="77777777" w:rsidR="00222867" w:rsidRPr="00AF57E9" w:rsidRDefault="00E176A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DA9868F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8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0DA98694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0DA98690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בחוות השרתים המרכזית של המשרד. </w:t>
            </w:r>
          </w:p>
          <w:p w14:paraId="0DA98691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תחזוקה, אירוח,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בשרתי אירוח, לצורך החצנה "לעולם". </w:t>
            </w:r>
          </w:p>
          <w:p w14:paraId="0DA98692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ושו"שים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ניהול סקרים טלפוניים. </w:t>
            </w:r>
          </w:p>
          <w:p w14:paraId="0DA98693" w14:textId="77777777" w:rsidR="006401F5" w:rsidRPr="00C25E6B" w:rsidRDefault="00C53D54" w:rsidP="00C25E6B">
            <w:pPr>
              <w:pStyle w:val="af4"/>
              <w:numPr>
                <w:ilvl w:val="0"/>
                <w:numId w:val="17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הטמעת תאימות למובייל ושליחת קישור ב </w:t>
            </w:r>
            <w:r w:rsidRPr="00C25E6B">
              <w:rPr>
                <w:rFonts w:ascii="Arial" w:hAnsi="Arial"/>
                <w:b/>
                <w:sz w:val="22"/>
                <w:szCs w:val="22"/>
              </w:rPr>
              <w:t>SMS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0DA98695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DA9869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DA98697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DA9869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DA98699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DA9869E" w14:textId="77777777" w:rsidTr="00222867">
        <w:tc>
          <w:tcPr>
            <w:tcW w:w="3085" w:type="dxa"/>
            <w:hideMark/>
          </w:tcPr>
          <w:p w14:paraId="0DA9869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DA9869B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DA9869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DA9869D" w14:textId="77777777" w:rsidR="00222867" w:rsidRPr="00AF57E9" w:rsidRDefault="00E176A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DA9869F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0DA986A2" w14:textId="77777777" w:rsidTr="007C4A53">
        <w:tc>
          <w:tcPr>
            <w:tcW w:w="2675" w:type="dxa"/>
            <w:shd w:val="clear" w:color="auto" w:fill="E6E6E6"/>
            <w:hideMark/>
          </w:tcPr>
          <w:p w14:paraId="0DA986A0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0DA986A1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</w:p>
        </w:tc>
      </w:tr>
      <w:tr w:rsidR="00C53D54" w14:paraId="0DA986A6" w14:textId="77777777" w:rsidTr="007C4A53">
        <w:tc>
          <w:tcPr>
            <w:tcW w:w="2675" w:type="dxa"/>
            <w:shd w:val="clear" w:color="auto" w:fill="E6E6E6"/>
            <w:hideMark/>
          </w:tcPr>
          <w:p w14:paraId="0DA986A3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DA986A4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0DA986A5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0DA986AA" w14:textId="77777777" w:rsidTr="007C4A53">
        <w:tc>
          <w:tcPr>
            <w:tcW w:w="2675" w:type="dxa"/>
            <w:shd w:val="clear" w:color="auto" w:fill="E6E6E6"/>
            <w:hideMark/>
          </w:tcPr>
          <w:p w14:paraId="0DA986A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0DA986A8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0DA986A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0DA986AD" w14:textId="77777777" w:rsidTr="007C4A53">
        <w:tc>
          <w:tcPr>
            <w:tcW w:w="2675" w:type="dxa"/>
            <w:shd w:val="clear" w:color="auto" w:fill="E6E6E6"/>
            <w:hideMark/>
          </w:tcPr>
          <w:p w14:paraId="0DA986AB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0DA986AC" w14:textId="77777777" w:rsidR="0036065D" w:rsidRPr="00AF57E9" w:rsidRDefault="0036065D" w:rsidP="0036065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150,000 ₪ כולל מע"מ</w:t>
            </w:r>
          </w:p>
        </w:tc>
      </w:tr>
      <w:tr w:rsidR="0036065D" w14:paraId="0DA986B0" w14:textId="77777777" w:rsidTr="007C4A53">
        <w:tc>
          <w:tcPr>
            <w:tcW w:w="2675" w:type="dxa"/>
            <w:shd w:val="clear" w:color="auto" w:fill="E6E6E6"/>
            <w:hideMark/>
          </w:tcPr>
          <w:p w14:paraId="0DA986AE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0DA986AF" w14:textId="77777777" w:rsidR="0036065D" w:rsidRPr="0053500C" w:rsidRDefault="0036065D" w:rsidP="0036065D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14:paraId="0DA986B1" w14:textId="77777777" w:rsidR="00222867" w:rsidRPr="00AF57E9" w:rsidRDefault="00E176A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DA986B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DA986B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DA986B4" w14:textId="77777777" w:rsidR="00222867" w:rsidRPr="00AF57E9" w:rsidRDefault="00E176A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DA986B5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DA986B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DA986B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DA986B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DA986B9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0DA986BC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A986BA" w14:textId="77777777" w:rsidR="00C53D54" w:rsidRDefault="00C53D54" w:rsidP="00C53D5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"נמלה", המשמשת יחידות משרד 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0DA986BB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טופ סולושינס (ל.ה.ב.)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0DA986BD" w14:textId="77777777" w:rsidR="00222867" w:rsidRPr="00534CCB" w:rsidRDefault="00E176A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DA986B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DA986BF" w14:textId="77777777" w:rsidR="00222867" w:rsidRPr="00AF57E9" w:rsidRDefault="00E176A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DA986C0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DA986C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0DA986C7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86C2" w14:textId="77777777" w:rsidR="00C25E6B" w:rsidRPr="0053500C" w:rsidRDefault="00DD2E73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גיא ליבנה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86C3" w14:textId="77777777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86C4" w14:textId="77777777" w:rsidR="00C25E6B" w:rsidRDefault="00E176A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  <w:rtl/>
              </w:rPr>
              <w:object w:dxaOrig="1440" w:dyaOrig="1440" w14:anchorId="0DA986D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51.9pt;margin-top:.15pt;width:97pt;height:107.5pt;z-index:251659264;mso-position-horizontal-relative:text;mso-position-vertical-relative:text;mso-width-relative:page;mso-height-relative:page" wrapcoords="-167 0 -167 21449 21600 21449 21600 0 -167 0">
                  <v:imagedata r:id="rId11" o:title=""/>
                  <w10:wrap type="tight"/>
                </v:shape>
                <o:OLEObject Type="Embed" ProgID="PBrush" ShapeID="_x0000_s1026" DrawAspect="Content" ObjectID="_1635156344" r:id="rId12"/>
              </w:object>
            </w:r>
          </w:p>
          <w:p w14:paraId="0DA986C5" w14:textId="77777777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0DA986C6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0DA986CB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C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C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C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DA986CC" w14:textId="77777777" w:rsidR="00222867" w:rsidRDefault="00E176AB" w:rsidP="00222867">
      <w:pPr>
        <w:rPr>
          <w:rtl/>
        </w:rPr>
      </w:pPr>
    </w:p>
    <w:p w14:paraId="0DA986CD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DA986CE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0DA986D2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86CF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86D0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86D1" w14:textId="1749D6E3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0DA986D6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D3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D4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A986D5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0DA986D7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A986DD" w14:textId="77777777" w:rsidR="00FB3093" w:rsidRDefault="00FB3093">
      <w:r>
        <w:separator/>
      </w:r>
    </w:p>
  </w:endnote>
  <w:endnote w:type="continuationSeparator" w:id="0">
    <w:p w14:paraId="0DA986DE" w14:textId="77777777" w:rsidR="00FB3093" w:rsidRDefault="00FB3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DA9870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DA986F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DA9870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DA98701" w14:textId="6AE7D78C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176A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176A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DA98702" w14:textId="77777777" w:rsidR="00354861" w:rsidRPr="0098529F" w:rsidRDefault="00E176A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DA9870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A9870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70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DA9870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707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DA9870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DA9870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DA9870A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DA9870C" w14:textId="77777777" w:rsidR="00E678BB" w:rsidRPr="00354861" w:rsidRDefault="00E176A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A986DB" w14:textId="77777777" w:rsidR="00FB3093" w:rsidRDefault="00FB3093">
      <w:r>
        <w:separator/>
      </w:r>
    </w:p>
  </w:footnote>
  <w:footnote w:type="continuationSeparator" w:id="0">
    <w:p w14:paraId="0DA986DC" w14:textId="77777777" w:rsidR="00FB3093" w:rsidRDefault="00FB30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DA986E1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DA986DF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DA986E0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DA986E8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DA986E2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DA9870D" wp14:editId="0DA9870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DA986E3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DA986E4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DA986E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A986E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6E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DA986E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A986E9" w14:textId="77777777" w:rsidR="009220EC" w:rsidRPr="00D84715" w:rsidRDefault="00E176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DA986EA" w14:textId="77777777" w:rsidR="009220EC" w:rsidRDefault="00E176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A986E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6E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DA986F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A986EE" w14:textId="77777777" w:rsidR="003D6D13" w:rsidRPr="00D84715" w:rsidRDefault="00E176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DA986EF" w14:textId="77777777" w:rsidR="003D6D13" w:rsidRPr="00D84715" w:rsidRDefault="00E176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A986F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6F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DA986F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A986F3" w14:textId="77777777" w:rsidR="009220EC" w:rsidRPr="00D84715" w:rsidRDefault="00E176A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DA986F4" w14:textId="77777777" w:rsidR="009220EC" w:rsidRPr="00D84715" w:rsidRDefault="00E176A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A986F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6F6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DA986FD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DA986F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DA986F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A986F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DA986F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A986F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DA986FE" w14:textId="77777777" w:rsidR="00E678BB" w:rsidRPr="00D84715" w:rsidRDefault="00E176A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2749C3"/>
    <w:rsid w:val="002917E5"/>
    <w:rsid w:val="002D5C29"/>
    <w:rsid w:val="00336CDD"/>
    <w:rsid w:val="0036065D"/>
    <w:rsid w:val="0047085C"/>
    <w:rsid w:val="004A4352"/>
    <w:rsid w:val="004D15C2"/>
    <w:rsid w:val="004E0B2C"/>
    <w:rsid w:val="00514ED8"/>
    <w:rsid w:val="00534CCB"/>
    <w:rsid w:val="00572407"/>
    <w:rsid w:val="005779DF"/>
    <w:rsid w:val="006401F5"/>
    <w:rsid w:val="00643FC1"/>
    <w:rsid w:val="00675430"/>
    <w:rsid w:val="006A14A3"/>
    <w:rsid w:val="006D6F6C"/>
    <w:rsid w:val="00727BFF"/>
    <w:rsid w:val="00740A8B"/>
    <w:rsid w:val="007548B0"/>
    <w:rsid w:val="00760787"/>
    <w:rsid w:val="007B41FD"/>
    <w:rsid w:val="007C4A53"/>
    <w:rsid w:val="00846A0E"/>
    <w:rsid w:val="00946D34"/>
    <w:rsid w:val="009532C5"/>
    <w:rsid w:val="00957A71"/>
    <w:rsid w:val="009B6B29"/>
    <w:rsid w:val="009F7FB7"/>
    <w:rsid w:val="00A662F8"/>
    <w:rsid w:val="00A77B8A"/>
    <w:rsid w:val="00A90EE3"/>
    <w:rsid w:val="00AE3478"/>
    <w:rsid w:val="00B07843"/>
    <w:rsid w:val="00B53C37"/>
    <w:rsid w:val="00B85624"/>
    <w:rsid w:val="00BC4C4D"/>
    <w:rsid w:val="00C25E6B"/>
    <w:rsid w:val="00C43315"/>
    <w:rsid w:val="00C53D54"/>
    <w:rsid w:val="00C70AF8"/>
    <w:rsid w:val="00D3448C"/>
    <w:rsid w:val="00D577F8"/>
    <w:rsid w:val="00DD2E73"/>
    <w:rsid w:val="00E176AB"/>
    <w:rsid w:val="00E42B1C"/>
    <w:rsid w:val="00E630D4"/>
    <w:rsid w:val="00E8203D"/>
    <w:rsid w:val="00F15B21"/>
    <w:rsid w:val="00F42675"/>
    <w:rsid w:val="00FB3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0DA98679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545481419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2019-09-26T15:42:26+00:00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276fb107-33e2-4c3f-bae8-9cd5efb2baae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4D38942-9645-4723-9C9D-998EF585F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398</Words>
  <Characters>1990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תחזוקה שנתית במערכת נמלה-2020.docx.</vt:lpstr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תחזוקה שנתית במערכת נמלה-2020.docx.</dc:title>
  <dc:creator>Marina Paz</dc:creator>
  <cp:lastModifiedBy>דורין אמויאל</cp:lastModifiedBy>
  <cp:revision>2</cp:revision>
  <cp:lastPrinted>2018-09-13T09:22:00Z</cp:lastPrinted>
  <dcterms:created xsi:type="dcterms:W3CDTF">2019-11-13T11:19:00Z</dcterms:created>
  <dcterms:modified xsi:type="dcterms:W3CDTF">2019-11-13T11:19:00Z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