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98679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0DA9867A" w14:textId="77777777" w:rsidR="00F90453" w:rsidRDefault="00E176AB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0DA9867D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DA9867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867C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0DA98680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DA9867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867F" w14:textId="77777777"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14:paraId="0DA98683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DA98681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36065D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36065D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8682" w14:textId="77777777" w:rsidR="00222867" w:rsidRDefault="0036065D" w:rsidP="006A14A3">
            <w:r>
              <w:rPr>
                <w:rFonts w:hint="cs"/>
                <w:rtl/>
              </w:rPr>
              <w:t>16.9.19</w:t>
            </w:r>
          </w:p>
        </w:tc>
      </w:tr>
    </w:tbl>
    <w:p w14:paraId="0DA98684" w14:textId="77777777" w:rsidR="00332AFB" w:rsidRDefault="00E176AB" w:rsidP="00222867">
      <w:pPr>
        <w:rPr>
          <w:rtl/>
        </w:rPr>
      </w:pPr>
    </w:p>
    <w:p w14:paraId="0DA98685" w14:textId="77777777" w:rsidR="00222867" w:rsidRDefault="00E176AB" w:rsidP="00222867">
      <w:pPr>
        <w:rPr>
          <w:rtl/>
        </w:rPr>
      </w:pPr>
    </w:p>
    <w:p w14:paraId="0DA98686" w14:textId="77777777" w:rsidR="00222867" w:rsidRDefault="00E176AB" w:rsidP="00222867">
      <w:pPr>
        <w:rPr>
          <w:rtl/>
        </w:rPr>
      </w:pPr>
    </w:p>
    <w:p w14:paraId="0DA98687" w14:textId="77777777" w:rsidR="00222867" w:rsidRDefault="00E176AB" w:rsidP="00222867">
      <w:pPr>
        <w:rPr>
          <w:rtl/>
        </w:rPr>
      </w:pPr>
    </w:p>
    <w:p w14:paraId="0DA98688" w14:textId="77777777" w:rsidR="00222867" w:rsidRDefault="00E176AB" w:rsidP="00222867">
      <w:pPr>
        <w:rPr>
          <w:rtl/>
        </w:rPr>
      </w:pPr>
    </w:p>
    <w:p w14:paraId="0DA98689" w14:textId="77777777" w:rsidR="00222867" w:rsidRDefault="00E176AB" w:rsidP="00222867">
      <w:pPr>
        <w:rPr>
          <w:rtl/>
        </w:rPr>
      </w:pPr>
    </w:p>
    <w:p w14:paraId="0DA9868A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0DA9868B" w14:textId="77777777" w:rsidR="00222867" w:rsidRDefault="00E176AB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0DA9868C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0DA9868D" w14:textId="77777777" w:rsidR="00222867" w:rsidRPr="00AF57E9" w:rsidRDefault="00E176AB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0DA9868F" w14:textId="77777777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DA9868E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14:paraId="0DA98694" w14:textId="77777777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14:paraId="0DA98690" w14:textId="77777777" w:rsidR="00C53D54" w:rsidRPr="00C25E6B" w:rsidRDefault="00C53D54" w:rsidP="00C53D54">
            <w:pPr>
              <w:numPr>
                <w:ilvl w:val="0"/>
                <w:numId w:val="17"/>
              </w:num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ניהול תחזוקה ושו"שים במערכת </w:t>
            </w:r>
            <w:r w:rsidR="00534CCB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>נמלה</w:t>
            </w:r>
            <w:r w:rsidR="00534CCB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המנוהלת בחוות השרתים המרכזית של המשרד. </w:t>
            </w:r>
          </w:p>
          <w:p w14:paraId="0DA98691" w14:textId="77777777" w:rsidR="00C53D54" w:rsidRPr="00C25E6B" w:rsidRDefault="00C53D54" w:rsidP="00C53D54">
            <w:pPr>
              <w:numPr>
                <w:ilvl w:val="0"/>
                <w:numId w:val="17"/>
              </w:num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ניהול תחזוקה, אירוח, ושו"שים במערכת </w:t>
            </w:r>
            <w:r w:rsidR="00534CCB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>נמלה</w:t>
            </w:r>
            <w:r w:rsidR="00534CCB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המנוהלת בשרתי אירוח, לצורך החצנה "לעולם". </w:t>
            </w:r>
          </w:p>
          <w:p w14:paraId="0DA98692" w14:textId="77777777" w:rsidR="00C53D54" w:rsidRPr="00C25E6B" w:rsidRDefault="00C53D54" w:rsidP="00C53D54">
            <w:pPr>
              <w:numPr>
                <w:ilvl w:val="0"/>
                <w:numId w:val="17"/>
              </w:num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ניהול תחזוקה ושו"שים במערכת </w:t>
            </w:r>
            <w:r w:rsidR="00534CCB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>נמלה</w:t>
            </w:r>
            <w:r w:rsidR="00534CCB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מודול ניהול סקרים טלפוניים. </w:t>
            </w:r>
          </w:p>
          <w:p w14:paraId="0DA98693" w14:textId="77777777" w:rsidR="006401F5" w:rsidRPr="00C25E6B" w:rsidRDefault="00C53D54" w:rsidP="00C25E6B">
            <w:pPr>
              <w:pStyle w:val="af4"/>
              <w:numPr>
                <w:ilvl w:val="0"/>
                <w:numId w:val="17"/>
              </w:num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הטמעת תאימות למובייל ושליחת קישור ב </w:t>
            </w:r>
            <w:r w:rsidRPr="00C25E6B">
              <w:rPr>
                <w:rFonts w:ascii="Arial" w:hAnsi="Arial"/>
                <w:b/>
                <w:sz w:val="22"/>
                <w:szCs w:val="22"/>
              </w:rPr>
              <w:t>SMS</w:t>
            </w:r>
            <w:r w:rsidRPr="00C25E6B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14:paraId="0DA98695" w14:textId="77777777" w:rsidR="00222867" w:rsidRPr="00AF57E9" w:rsidRDefault="00E176AB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0DA98696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0DA98697" w14:textId="77777777" w:rsidR="00222867" w:rsidRPr="00AF57E9" w:rsidRDefault="00E176A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DA98698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0DA98699" w14:textId="77777777" w:rsidR="00222867" w:rsidRPr="00AF57E9" w:rsidRDefault="00E176A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0DA9869E" w14:textId="77777777" w:rsidTr="00222867">
        <w:tc>
          <w:tcPr>
            <w:tcW w:w="3085" w:type="dxa"/>
            <w:hideMark/>
          </w:tcPr>
          <w:p w14:paraId="0DA9869A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0DA9869B" w14:textId="77777777"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0DA9869C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0DA9869D" w14:textId="77777777" w:rsidR="00222867" w:rsidRPr="00AF57E9" w:rsidRDefault="00E176A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0DA9869F" w14:textId="77777777" w:rsidR="00222867" w:rsidRPr="00AF57E9" w:rsidRDefault="00E176AB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C53D54" w14:paraId="0DA986A2" w14:textId="77777777" w:rsidTr="007C4A53">
        <w:tc>
          <w:tcPr>
            <w:tcW w:w="2675" w:type="dxa"/>
            <w:shd w:val="clear" w:color="auto" w:fill="E6E6E6"/>
            <w:hideMark/>
          </w:tcPr>
          <w:p w14:paraId="0DA986A0" w14:textId="77777777" w:rsidR="00C53D54" w:rsidRPr="00AF57E9" w:rsidRDefault="00C53D54" w:rsidP="00C53D5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0DA986A1" w14:textId="77777777" w:rsidR="00C53D54" w:rsidRPr="00336915" w:rsidRDefault="00C53D54" w:rsidP="00C53D54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>טופ סולושינס (ל.ה.ב.) בע"מ</w:t>
            </w:r>
          </w:p>
        </w:tc>
      </w:tr>
      <w:tr w:rsidR="00C53D54" w14:paraId="0DA986A6" w14:textId="77777777" w:rsidTr="007C4A53">
        <w:tc>
          <w:tcPr>
            <w:tcW w:w="2675" w:type="dxa"/>
            <w:shd w:val="clear" w:color="auto" w:fill="E6E6E6"/>
            <w:hideMark/>
          </w:tcPr>
          <w:p w14:paraId="0DA986A3" w14:textId="77777777" w:rsidR="00C53D54" w:rsidRPr="00AF57E9" w:rsidRDefault="00C53D54" w:rsidP="00C53D5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0DA986A4" w14:textId="77777777" w:rsidR="00C53D54" w:rsidRPr="00AF57E9" w:rsidRDefault="00C53D54" w:rsidP="00C53D5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0DA986A5" w14:textId="77777777" w:rsidR="00C53D54" w:rsidRPr="0053500C" w:rsidRDefault="00C53D54" w:rsidP="00C53D54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 w:rsidRPr="004067B3">
              <w:rPr>
                <w:rFonts w:ascii="Arial" w:hAnsi="Arial"/>
                <w:b/>
                <w:sz w:val="22"/>
                <w:szCs w:val="22"/>
                <w:rtl/>
              </w:rPr>
              <w:t>513880211</w:t>
            </w:r>
          </w:p>
        </w:tc>
      </w:tr>
      <w:tr w:rsidR="007548B0" w14:paraId="0DA986AA" w14:textId="77777777" w:rsidTr="007C4A53">
        <w:tc>
          <w:tcPr>
            <w:tcW w:w="2675" w:type="dxa"/>
            <w:shd w:val="clear" w:color="auto" w:fill="E6E6E6"/>
            <w:hideMark/>
          </w:tcPr>
          <w:p w14:paraId="0DA986A7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0DA986A8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0DA986A9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36065D" w14:paraId="0DA986AD" w14:textId="77777777" w:rsidTr="007C4A53">
        <w:tc>
          <w:tcPr>
            <w:tcW w:w="2675" w:type="dxa"/>
            <w:shd w:val="clear" w:color="auto" w:fill="E6E6E6"/>
            <w:hideMark/>
          </w:tcPr>
          <w:p w14:paraId="0DA986AB" w14:textId="77777777" w:rsidR="0036065D" w:rsidRPr="0018125B" w:rsidRDefault="0036065D" w:rsidP="0036065D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77B8A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14:paraId="0DA986AC" w14:textId="77777777" w:rsidR="0036065D" w:rsidRPr="00AF57E9" w:rsidRDefault="0036065D" w:rsidP="0036065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946D3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150,000 ₪ כולל מע"מ</w:t>
            </w:r>
          </w:p>
        </w:tc>
      </w:tr>
      <w:tr w:rsidR="0036065D" w14:paraId="0DA986B0" w14:textId="77777777" w:rsidTr="007C4A53">
        <w:tc>
          <w:tcPr>
            <w:tcW w:w="2675" w:type="dxa"/>
            <w:shd w:val="clear" w:color="auto" w:fill="E6E6E6"/>
            <w:hideMark/>
          </w:tcPr>
          <w:p w14:paraId="0DA986AE" w14:textId="77777777" w:rsidR="0036065D" w:rsidRPr="0018125B" w:rsidRDefault="0036065D" w:rsidP="0036065D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77B8A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0DA986AF" w14:textId="77777777" w:rsidR="0036065D" w:rsidRPr="0053500C" w:rsidRDefault="0036065D" w:rsidP="0036065D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12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/201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9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F0471B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31/12/20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20</w:t>
            </w:r>
          </w:p>
        </w:tc>
      </w:tr>
    </w:tbl>
    <w:p w14:paraId="0DA986B1" w14:textId="77777777" w:rsidR="00222867" w:rsidRPr="00AF57E9" w:rsidRDefault="00E176AB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0DA986B2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0DA986B3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0DA986B4" w14:textId="77777777" w:rsidR="00222867" w:rsidRPr="00AF57E9" w:rsidRDefault="00E176AB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0DA986B5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0DA986B6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0DA986B7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0DA986B8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0DA986B9" w14:textId="77777777" w:rsidR="00222867" w:rsidRPr="00AF57E9" w:rsidRDefault="00E176A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14:paraId="0DA986BC" w14:textId="7777777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986BA" w14:textId="77777777" w:rsidR="00C53D54" w:rsidRDefault="00C53D54" w:rsidP="00C53D54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מערכת "נמלה", המשמשת יחידות משרד שונות לניהול סקרים, מפותחת ומתוחזקת על ידי חברת </w:t>
            </w:r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>טופ סולושינס (ל.ה.ב.) בע"מ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נמצאת בבעלותה של החברה, ולמשרד הבריאות זכויות שימוש בה. </w:t>
            </w:r>
          </w:p>
          <w:p w14:paraId="0DA986BB" w14:textId="77777777" w:rsidR="00572407" w:rsidRPr="000346D8" w:rsidRDefault="00C53D54" w:rsidP="00C53D54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למיטב ידיעתי, לנוכח מצב דברים בו קוד המקור</w:t>
            </w:r>
            <w:r w:rsidR="00534CC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והקניין הרוחני במערכת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שייך לחברת </w:t>
            </w:r>
            <w:r w:rsidRPr="00495CF0">
              <w:rPr>
                <w:rFonts w:ascii="Arial" w:hAnsi="Arial"/>
                <w:b/>
                <w:sz w:val="22"/>
                <w:szCs w:val="22"/>
                <w:rtl/>
              </w:rPr>
              <w:t>טופ סולושינס (ל.ה.ב.) בע"מ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, היא היחידה המסוגלת לתחזק ולבצע את המשימות אשר פורטו לעיל במערכת.</w:t>
            </w:r>
          </w:p>
        </w:tc>
      </w:tr>
    </w:tbl>
    <w:p w14:paraId="0DA986BD" w14:textId="77777777" w:rsidR="00222867" w:rsidRPr="00534CCB" w:rsidRDefault="00E176AB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0DA986BE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0DA986BF" w14:textId="77777777" w:rsidR="00222867" w:rsidRPr="00AF57E9" w:rsidRDefault="00E176A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DA986C0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0DA986C1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C25E6B" w14:paraId="0DA986C7" w14:textId="77777777" w:rsidTr="00984291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86C2" w14:textId="77777777" w:rsidR="00C25E6B" w:rsidRPr="0053500C" w:rsidRDefault="00DD2E73" w:rsidP="00656F9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גיא ליבנה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86C3" w14:textId="77777777" w:rsidR="00C25E6B" w:rsidRPr="0053500C" w:rsidRDefault="00C25E6B" w:rsidP="00DD2E7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מנהל הפרויקט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86C4" w14:textId="77777777" w:rsidR="00C25E6B" w:rsidRDefault="00E176AB" w:rsidP="00656F9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noProof/>
                <w:rtl/>
              </w:rPr>
              <w:object w:dxaOrig="1440" w:dyaOrig="1440" w14:anchorId="0DA986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51.9pt;margin-top:.15pt;width:97pt;height:107.5pt;z-index:251659264;mso-position-horizontal-relative:text;mso-position-vertical-relative:text;mso-width-relative:page;mso-height-relative:page" wrapcoords="-167 0 -167 21449 21600 21449 21600 0 -167 0">
                  <v:imagedata r:id="rId11" o:title=""/>
                  <w10:wrap type="tight"/>
                </v:shape>
                <o:OLEObject Type="Embed" ProgID="PBrush" ShapeID="_x0000_s1026" DrawAspect="Content" ObjectID="_1635156344" r:id="rId12"/>
              </w:object>
            </w:r>
          </w:p>
          <w:p w14:paraId="0DA986C5" w14:textId="77777777" w:rsidR="00C25E6B" w:rsidRDefault="00C25E6B" w:rsidP="00656F9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14:paraId="0DA986C6" w14:textId="77777777" w:rsidR="00C25E6B" w:rsidRPr="0053500C" w:rsidRDefault="00C25E6B" w:rsidP="00656F90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7548B0" w14:paraId="0DA986CB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DA986C8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DA986C9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DA986C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0DA986CC" w14:textId="77777777" w:rsidR="00222867" w:rsidRDefault="00E176AB" w:rsidP="00222867">
      <w:pPr>
        <w:rPr>
          <w:rtl/>
        </w:rPr>
      </w:pPr>
    </w:p>
    <w:p w14:paraId="0DA986CD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0DA986CE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B07843" w:rsidRPr="00AF57E9" w14:paraId="0DA986D2" w14:textId="77777777" w:rsidTr="006A14A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86CF" w14:textId="77777777" w:rsidR="00B07843" w:rsidRPr="0053500C" w:rsidRDefault="00B07843" w:rsidP="006A14A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lastRenderedPageBreak/>
              <w:t>אמיר בן שטרית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86D0" w14:textId="77777777" w:rsidR="00B07843" w:rsidRPr="0053500C" w:rsidRDefault="00B07843" w:rsidP="006A14A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86D1" w14:textId="1749D6E3" w:rsidR="00B07843" w:rsidRPr="00AF57E9" w:rsidRDefault="00B07843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B07843" w:rsidRPr="00AF57E9" w14:paraId="0DA986D6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DA986D3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DA986D4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DA986D5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18125B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14:paraId="0DA986D7" w14:textId="77777777"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986DD" w14:textId="77777777" w:rsidR="00FB3093" w:rsidRDefault="00FB3093">
      <w:r>
        <w:separator/>
      </w:r>
    </w:p>
  </w:endnote>
  <w:endnote w:type="continuationSeparator" w:id="0">
    <w:p w14:paraId="0DA986DE" w14:textId="77777777" w:rsidR="00FB3093" w:rsidRDefault="00FB3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0DA98703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0DA986FF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0DA98700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0DA98701" w14:textId="6AE7D78C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E176AB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E176AB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0DA98702" w14:textId="77777777" w:rsidR="00354861" w:rsidRPr="0098529F" w:rsidRDefault="00E176AB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0DA98708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DA98704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A98705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DA98706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A98707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0DA9870B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DA98709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0DA9870A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0DA9870C" w14:textId="77777777" w:rsidR="00E678BB" w:rsidRPr="00354861" w:rsidRDefault="00E176AB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986DB" w14:textId="77777777" w:rsidR="00FB3093" w:rsidRDefault="00FB3093">
      <w:r>
        <w:separator/>
      </w:r>
    </w:p>
  </w:footnote>
  <w:footnote w:type="continuationSeparator" w:id="0">
    <w:p w14:paraId="0DA986DC" w14:textId="77777777" w:rsidR="00FB3093" w:rsidRDefault="00FB3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0DA986E1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0DA986DF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0DA986E0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0DA986E8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0DA986E2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DA9870D" wp14:editId="0DA9870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0DA986E3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0DA986E4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0DA986E5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DA986E6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A986E7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0DA986E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DA986E9" w14:textId="77777777" w:rsidR="009220EC" w:rsidRPr="00D84715" w:rsidRDefault="00E176A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DA986EA" w14:textId="77777777" w:rsidR="009220EC" w:rsidRDefault="00E176A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DA986EB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A986EC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0DA986F2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DA986EE" w14:textId="77777777" w:rsidR="003D6D13" w:rsidRPr="00D84715" w:rsidRDefault="00E176A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DA986EF" w14:textId="77777777" w:rsidR="003D6D13" w:rsidRPr="00D84715" w:rsidRDefault="00E176A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DA986F0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A986F1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0DA986F7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DA986F3" w14:textId="77777777" w:rsidR="009220EC" w:rsidRPr="00D84715" w:rsidRDefault="00E176A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DA986F4" w14:textId="77777777" w:rsidR="009220EC" w:rsidRPr="00D84715" w:rsidRDefault="00E176A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DA986F5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A986F6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0DA986FD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DA986F8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0DA986F9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DA986FA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DA986FB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A986FC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0DA986FE" w14:textId="77777777" w:rsidR="00E678BB" w:rsidRPr="00D84715" w:rsidRDefault="00E176AB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00D97"/>
    <w:multiLevelType w:val="hybridMultilevel"/>
    <w:tmpl w:val="4FB416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1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E0E7A"/>
    <w:multiLevelType w:val="multilevel"/>
    <w:tmpl w:val="0409001D"/>
    <w:numStyleLink w:val="SolelBulletList1"/>
  </w:abstractNum>
  <w:abstractNum w:abstractNumId="15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0"/>
  </w:num>
  <w:num w:numId="4">
    <w:abstractNumId w:val="11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12"/>
  </w:num>
  <w:num w:numId="10">
    <w:abstractNumId w:val="15"/>
  </w:num>
  <w:num w:numId="11">
    <w:abstractNumId w:val="14"/>
  </w:num>
  <w:num w:numId="12">
    <w:abstractNumId w:val="8"/>
  </w:num>
  <w:num w:numId="13">
    <w:abstractNumId w:val="13"/>
  </w:num>
  <w:num w:numId="14">
    <w:abstractNumId w:val="2"/>
  </w:num>
  <w:num w:numId="15">
    <w:abstractNumId w:val="1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46D8"/>
    <w:rsid w:val="000E75F5"/>
    <w:rsid w:val="0018125B"/>
    <w:rsid w:val="001B1929"/>
    <w:rsid w:val="001B27BD"/>
    <w:rsid w:val="002749C3"/>
    <w:rsid w:val="002917E5"/>
    <w:rsid w:val="002D5C29"/>
    <w:rsid w:val="00336CDD"/>
    <w:rsid w:val="0036065D"/>
    <w:rsid w:val="0047085C"/>
    <w:rsid w:val="004A4352"/>
    <w:rsid w:val="004D15C2"/>
    <w:rsid w:val="004E0B2C"/>
    <w:rsid w:val="00514ED8"/>
    <w:rsid w:val="00534CCB"/>
    <w:rsid w:val="00572407"/>
    <w:rsid w:val="005779DF"/>
    <w:rsid w:val="006401F5"/>
    <w:rsid w:val="00643FC1"/>
    <w:rsid w:val="00675430"/>
    <w:rsid w:val="006A14A3"/>
    <w:rsid w:val="006D6F6C"/>
    <w:rsid w:val="00727BFF"/>
    <w:rsid w:val="00740A8B"/>
    <w:rsid w:val="007548B0"/>
    <w:rsid w:val="00760787"/>
    <w:rsid w:val="007B41FD"/>
    <w:rsid w:val="007C4A53"/>
    <w:rsid w:val="00846A0E"/>
    <w:rsid w:val="00946D34"/>
    <w:rsid w:val="009532C5"/>
    <w:rsid w:val="00957A71"/>
    <w:rsid w:val="009B6B29"/>
    <w:rsid w:val="009F7FB7"/>
    <w:rsid w:val="00A662F8"/>
    <w:rsid w:val="00A77B8A"/>
    <w:rsid w:val="00A90EE3"/>
    <w:rsid w:val="00AE3478"/>
    <w:rsid w:val="00B07843"/>
    <w:rsid w:val="00B53C37"/>
    <w:rsid w:val="00B85624"/>
    <w:rsid w:val="00BC4C4D"/>
    <w:rsid w:val="00C25E6B"/>
    <w:rsid w:val="00C43315"/>
    <w:rsid w:val="00C53D54"/>
    <w:rsid w:val="00C70AF8"/>
    <w:rsid w:val="00D3448C"/>
    <w:rsid w:val="00D577F8"/>
    <w:rsid w:val="00DD2E73"/>
    <w:rsid w:val="00E176AB"/>
    <w:rsid w:val="00E42B1C"/>
    <w:rsid w:val="00E630D4"/>
    <w:rsid w:val="00E8203D"/>
    <w:rsid w:val="00F15B21"/>
    <w:rsid w:val="00F42675"/>
    <w:rsid w:val="00FB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DA98679"/>
  <w15:docId w15:val="{33C5656C-7E4F-4EA6-ABDB-4CA7A087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545481419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2019-09-26T15:42:26+00:00</SDDocDate>
    <elnewpapaerdate xmlns="276fb107-33e2-4c3f-bae8-9cd5efb2baae" xsi:nil="true"/>
    <SDHebDate xmlns="276fb107-33e2-4c3f-bae8-9cd5efb2baae">כ"ו באלול,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99362-BFA8-42CE-9EF7-2007124F7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276fb107-33e2-4c3f-bae8-9cd5efb2baae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4D38942-9645-4723-9C9D-998EF585F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398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תחזוקה שנתית במערכת נמלה-2020.docx.</vt:lpstr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תחזוקה שנתית במערכת נמלה-2020.docx.</dc:title>
  <dc:creator>Marina Paz</dc:creator>
  <cp:lastModifiedBy>דורין אמויאל</cp:lastModifiedBy>
  <cp:revision>2</cp:revision>
  <cp:lastPrinted>2018-09-13T09:22:00Z</cp:lastPrinted>
  <dcterms:created xsi:type="dcterms:W3CDTF">2019-11-13T11:19:00Z</dcterms:created>
  <dcterms:modified xsi:type="dcterms:W3CDTF">2019-11-13T11:19:00Z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